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C9283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C9283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C9283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4022B953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 w:rsidR="00E12D24">
              <w:t>*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7B362482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205065B0" w:rsidR="00F71B2C" w:rsidRPr="004957C0" w:rsidRDefault="00A5496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Wyrażam zgodę na przetwarzanie moich danych osobowych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br/>
              <w:t>w związku z udostępnieniem lasu dla turystyki.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br/>
              <w:t>(art. 6 ust. 1 lit. b-c RODO)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C9283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1ECA17D6" w14:textId="77777777" w:rsidR="00E12D24" w:rsidRDefault="00E12D24" w:rsidP="00E12D24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2920EBCD" w14:textId="77777777" w:rsidR="00E12D24" w:rsidRDefault="00E12D24" w:rsidP="00E12D24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5ACADBC9" w14:textId="69F72745" w:rsidR="00800E53" w:rsidRPr="00800E53" w:rsidRDefault="00E12D24" w:rsidP="00800E53">
      <w:pPr>
        <w:spacing w:before="0" w:line="276" w:lineRule="auto"/>
        <w:jc w:val="both"/>
        <w:rPr>
          <w:rFonts w:cstheme="minorHAnsi"/>
          <w:color w:val="000000" w:themeColor="text1"/>
          <w:sz w:val="30"/>
          <w:szCs w:val="30"/>
        </w:rPr>
      </w:pPr>
      <w:r w:rsidRPr="00800E53">
        <w:rPr>
          <w:rFonts w:ascii="Calibri" w:hAnsi="Calibri"/>
          <w:color w:val="333333" w:themeColor="accent6" w:themeShade="80"/>
          <w:sz w:val="30"/>
          <w:szCs w:val="30"/>
        </w:rPr>
        <w:t xml:space="preserve">*lokalizacja </w:t>
      </w:r>
      <w:r w:rsidRPr="00800E53">
        <w:rPr>
          <w:rFonts w:cstheme="minorHAnsi"/>
          <w:color w:val="333333" w:themeColor="accent6" w:themeShade="80"/>
          <w:sz w:val="30"/>
          <w:szCs w:val="30"/>
        </w:rPr>
        <w:t>(</w:t>
      </w:r>
      <w:r w:rsidR="00800E53" w:rsidRPr="00800E53">
        <w:rPr>
          <w:rFonts w:cstheme="minorHAnsi"/>
          <w:color w:val="000000" w:themeColor="text1"/>
          <w:sz w:val="30"/>
          <w:szCs w:val="30"/>
        </w:rPr>
        <w:t>nazwa leśnictwa, numer strefy, numer oddziału oraz orientacyjna lokalizacja w oddziale, np. Leśnictwo Orzeszków, strefa 1, oddz. 44 część północno- wschodnia)</w:t>
      </w:r>
      <w:r w:rsidR="009A5F51">
        <w:rPr>
          <w:rFonts w:cstheme="minorHAnsi"/>
          <w:color w:val="000000" w:themeColor="text1"/>
          <w:sz w:val="30"/>
          <w:szCs w:val="30"/>
        </w:rPr>
        <w:t>.</w:t>
      </w:r>
    </w:p>
    <w:p w14:paraId="3E4E3D74" w14:textId="335E93D9" w:rsidR="00A95E69" w:rsidRPr="00E12D24" w:rsidRDefault="00A95E69" w:rsidP="00E12D24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47042C0" w:rsidR="000172E5" w:rsidRPr="0006568A" w:rsidRDefault="000172E5" w:rsidP="00637200"/>
    <w:sectPr w:rsidR="000172E5" w:rsidRPr="0006568A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C908E" w14:textId="77777777" w:rsidR="00C92831" w:rsidRDefault="00C92831" w:rsidP="000172E5">
      <w:pPr>
        <w:spacing w:after="0" w:line="240" w:lineRule="auto"/>
      </w:pPr>
      <w:r>
        <w:separator/>
      </w:r>
    </w:p>
  </w:endnote>
  <w:endnote w:type="continuationSeparator" w:id="0">
    <w:p w14:paraId="6520F70E" w14:textId="77777777" w:rsidR="00C92831" w:rsidRDefault="00C9283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09FB3E-026F-4644-9DF6-DB870D604CAB}"/>
    <w:embedBold r:id="rId2" w:fontKey="{E6FF7051-31FC-4361-A361-643F4661F3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63A5FBD-40D9-479D-9675-314B3BAF7CBF}"/>
    <w:embedBold r:id="rId4" w:fontKey="{BEF92AB7-D5BE-43C3-ABB0-41A98E45D441}"/>
    <w:embedItalic r:id="rId5" w:fontKey="{69ABE0C4-65E3-4151-B530-62330736907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7B84611-613B-4730-983A-DAFE94AF96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BBD1D5E-12C7-492A-86AB-9A90745139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A4FE80B-7AB6-47B5-A166-4F19B33D98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CFDB" w14:textId="77777777" w:rsidR="00782F95" w:rsidRDefault="00782F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64C1C" w14:textId="77777777" w:rsidR="00782F95" w:rsidRDefault="00782F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5A99" w14:textId="77777777" w:rsidR="00C92831" w:rsidRDefault="00C92831" w:rsidP="000172E5">
      <w:pPr>
        <w:spacing w:after="0" w:line="240" w:lineRule="auto"/>
      </w:pPr>
      <w:r>
        <w:separator/>
      </w:r>
    </w:p>
  </w:footnote>
  <w:footnote w:type="continuationSeparator" w:id="0">
    <w:p w14:paraId="28C52697" w14:textId="77777777" w:rsidR="00C92831" w:rsidRDefault="00C9283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E24ED" w14:textId="77777777" w:rsidR="00782F95" w:rsidRDefault="00782F9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9850976" w:rsidR="00B337A2" w:rsidRPr="00F71B2C" w:rsidRDefault="006142CC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>w Nadleśnictwie Wołów</w:t>
          </w:r>
          <w:r w:rsidR="00782F95">
            <w:rPr>
              <w:color w:val="333333" w:themeColor="accent6" w:themeShade="80"/>
              <w:sz w:val="30"/>
              <w:szCs w:val="30"/>
            </w:rPr>
            <w:t>.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7350A" w14:textId="77777777" w:rsidR="00782F95" w:rsidRDefault="00782F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1945"/>
    <w:multiLevelType w:val="hybridMultilevel"/>
    <w:tmpl w:val="729E9144"/>
    <w:lvl w:ilvl="0" w:tplc="DB803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BD63C30"/>
    <w:multiLevelType w:val="hybridMultilevel"/>
    <w:tmpl w:val="9684E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0"/>
  </w:num>
  <w:num w:numId="24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64BA2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B4B78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2CC"/>
    <w:rsid w:val="006145D8"/>
    <w:rsid w:val="00637200"/>
    <w:rsid w:val="0063739C"/>
    <w:rsid w:val="006865CF"/>
    <w:rsid w:val="007147D7"/>
    <w:rsid w:val="00770F25"/>
    <w:rsid w:val="00782F95"/>
    <w:rsid w:val="007A35A8"/>
    <w:rsid w:val="007A5FB5"/>
    <w:rsid w:val="007B0A85"/>
    <w:rsid w:val="007C6A52"/>
    <w:rsid w:val="00800E53"/>
    <w:rsid w:val="0082043E"/>
    <w:rsid w:val="00846B76"/>
    <w:rsid w:val="0086797B"/>
    <w:rsid w:val="008A0484"/>
    <w:rsid w:val="008D50F5"/>
    <w:rsid w:val="008E203A"/>
    <w:rsid w:val="008E3141"/>
    <w:rsid w:val="00907005"/>
    <w:rsid w:val="0091229C"/>
    <w:rsid w:val="00940E73"/>
    <w:rsid w:val="009512C6"/>
    <w:rsid w:val="0098597D"/>
    <w:rsid w:val="009A5F51"/>
    <w:rsid w:val="009D1026"/>
    <w:rsid w:val="009F619A"/>
    <w:rsid w:val="009F6DDE"/>
    <w:rsid w:val="00A370A8"/>
    <w:rsid w:val="00A54962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92831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2D24"/>
    <w:rsid w:val="00E47687"/>
    <w:rsid w:val="00E61C09"/>
    <w:rsid w:val="00EB3B58"/>
    <w:rsid w:val="00EC7359"/>
    <w:rsid w:val="00EE3054"/>
    <w:rsid w:val="00F00606"/>
    <w:rsid w:val="00F01256"/>
    <w:rsid w:val="00F46421"/>
    <w:rsid w:val="00F71B2C"/>
    <w:rsid w:val="00FC4F3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12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A1692A"/>
    <w:rsid w:val="00B232DF"/>
    <w:rsid w:val="00CA7B8E"/>
    <w:rsid w:val="00E75AAD"/>
    <w:rsid w:val="00EA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112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2021-04-30T02:33:00Z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